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D21658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D21658" w:rsidRDefault="00D21658">
            <w:pPr>
              <w:snapToGrid w:val="0"/>
              <w:jc w:val="both"/>
              <w:rPr>
                <w:b/>
                <w:sz w:val="27"/>
                <w:szCs w:val="27"/>
              </w:rPr>
            </w:pPr>
            <w:bookmarkStart w:id="0" w:name="_GoBack"/>
            <w:bookmarkEnd w:id="0"/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21658" w:rsidRDefault="00D21658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6299-ОТПП/2</w:t>
            </w:r>
          </w:p>
        </w:tc>
      </w:tr>
    </w:tbl>
    <w:p w:rsidR="00D21658" w:rsidRDefault="00D21658"/>
    <w:p w:rsidR="00D21658" w:rsidRDefault="00D21658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ПУБЛИЧНОГО ПРЕДЛОЖЕНИЯ ПО ПРОДАЖЕ ИМУЩЕСТВА</w:t>
      </w:r>
    </w:p>
    <w:p w:rsidR="00D21658" w:rsidRDefault="00D21658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D21658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21658" w:rsidRDefault="00D21658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Савлева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Светлана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Викторовна</w:t>
            </w:r>
            <w:proofErr w:type="spellEnd"/>
          </w:p>
        </w:tc>
      </w:tr>
    </w:tbl>
    <w:p w:rsidR="00D21658" w:rsidRDefault="00D21658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D21658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D21658" w:rsidRDefault="00D21658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21658" w:rsidRDefault="00D21658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D21658" w:rsidRDefault="00D21658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D21658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D21658" w:rsidRDefault="00D21658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21658" w:rsidRDefault="00D21658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«20»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ноября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2023 г.</w:t>
            </w:r>
          </w:p>
        </w:tc>
      </w:tr>
    </w:tbl>
    <w:p w:rsidR="00D21658" w:rsidRDefault="00D21658">
      <w:pPr>
        <w:jc w:val="both"/>
      </w:pPr>
    </w:p>
    <w:p w:rsidR="00D21658" w:rsidRDefault="00D21658">
      <w:pPr>
        <w:jc w:val="both"/>
        <w:rPr>
          <w:sz w:val="27"/>
          <w:szCs w:val="27"/>
          <w:lang w:val="en-US"/>
        </w:rPr>
      </w:pPr>
    </w:p>
    <w:p w:rsidR="00D21658" w:rsidRPr="0081708F" w:rsidRDefault="00D21658">
      <w:pPr>
        <w:jc w:val="both"/>
        <w:rPr>
          <w:b/>
        </w:rPr>
      </w:pPr>
      <w:r w:rsidRPr="0081708F">
        <w:rPr>
          <w:b/>
        </w:rPr>
        <w:t>Настоящий протокол подписан в подтверждение следующего:</w:t>
      </w:r>
    </w:p>
    <w:p w:rsidR="00D21658" w:rsidRPr="0081708F" w:rsidRDefault="00D21658">
      <w:pPr>
        <w:jc w:val="both"/>
        <w:rPr>
          <w:b/>
        </w:rPr>
      </w:pPr>
    </w:p>
    <w:p w:rsidR="00D21658" w:rsidRPr="0081708F" w:rsidRDefault="00D21658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81708F">
        <w:rPr>
          <w:rFonts w:ascii="Times New Roman" w:hAnsi="Times New Roman"/>
          <w:sz w:val="24"/>
          <w:szCs w:val="24"/>
        </w:rPr>
        <w:t xml:space="preserve">В соответствии с </w:t>
      </w:r>
      <w:r w:rsidR="0081708F" w:rsidRPr="0081708F">
        <w:rPr>
          <w:rFonts w:ascii="Times New Roman" w:hAnsi="Times New Roman"/>
          <w:sz w:val="24"/>
          <w:szCs w:val="24"/>
        </w:rPr>
        <w:t>объявлением о проведении торгов, размещенном на ЕФРСБ № 12738095 от 20.10.2023 г.,</w:t>
      </w:r>
      <w:r w:rsidRPr="0081708F">
        <w:rPr>
          <w:rFonts w:ascii="Times New Roman" w:hAnsi="Times New Roman"/>
          <w:sz w:val="24"/>
          <w:szCs w:val="24"/>
        </w:rPr>
        <w:t xml:space="preserve"> были объявлены торги на следующих условиях:</w:t>
      </w:r>
    </w:p>
    <w:p w:rsidR="00D21658" w:rsidRPr="0081708F" w:rsidRDefault="00D21658">
      <w:pPr>
        <w:jc w:val="both"/>
      </w:pPr>
    </w:p>
    <w:p w:rsidR="0081708F" w:rsidRPr="0081708F" w:rsidRDefault="0081708F" w:rsidP="0081708F">
      <w:pPr>
        <w:jc w:val="both"/>
      </w:pPr>
      <w:r w:rsidRPr="0081708F">
        <w:rPr>
          <w:u w:val="single"/>
        </w:rPr>
        <w:t>Организатор торгов:</w:t>
      </w:r>
      <w:r w:rsidRPr="0081708F">
        <w:t xml:space="preserve"> финансовый управляющий </w:t>
      </w:r>
      <w:r w:rsidRPr="0081708F">
        <w:rPr>
          <w:b/>
          <w:i/>
        </w:rPr>
        <w:t>Оленева Надежда Михайловна</w:t>
      </w:r>
      <w:r w:rsidRPr="0081708F">
        <w:t>, действующая на основании Определения Арбитражного суда Рязанской области по делу № А54-3950/2020 от 08.08.2022 г.</w:t>
      </w:r>
    </w:p>
    <w:p w:rsidR="0081708F" w:rsidRPr="0081708F" w:rsidRDefault="0081708F" w:rsidP="0081708F">
      <w:pPr>
        <w:jc w:val="both"/>
      </w:pPr>
    </w:p>
    <w:p w:rsidR="0081708F" w:rsidRPr="0081708F" w:rsidRDefault="0081708F" w:rsidP="0081708F">
      <w:pPr>
        <w:jc w:val="both"/>
      </w:pPr>
      <w:r w:rsidRPr="0081708F">
        <w:rPr>
          <w:u w:val="single"/>
        </w:rPr>
        <w:t>Организатор торгов:</w:t>
      </w:r>
      <w:r w:rsidRPr="0081708F">
        <w:rPr>
          <w:i/>
        </w:rPr>
        <w:t xml:space="preserve"> </w:t>
      </w:r>
      <w:r w:rsidRPr="0081708F">
        <w:t>финансовый управляющий</w:t>
      </w:r>
      <w:r w:rsidRPr="0081708F">
        <w:rPr>
          <w:i/>
        </w:rPr>
        <w:t xml:space="preserve"> </w:t>
      </w:r>
      <w:proofErr w:type="spellStart"/>
      <w:r w:rsidRPr="0081708F">
        <w:t>Савлёвой</w:t>
      </w:r>
      <w:proofErr w:type="spellEnd"/>
      <w:r w:rsidRPr="0081708F">
        <w:t xml:space="preserve"> (Игнатьевой) Светланы Викторовны </w:t>
      </w:r>
      <w:r w:rsidRPr="0081708F">
        <w:rPr>
          <w:b/>
          <w:i/>
        </w:rPr>
        <w:t>Оленева Надежда Михайловна</w:t>
      </w:r>
      <w:r w:rsidRPr="0081708F">
        <w:t xml:space="preserve"> </w:t>
      </w:r>
    </w:p>
    <w:p w:rsidR="0081708F" w:rsidRPr="0081708F" w:rsidRDefault="0081708F" w:rsidP="0081708F">
      <w:pPr>
        <w:jc w:val="both"/>
      </w:pPr>
    </w:p>
    <w:p w:rsidR="0081708F" w:rsidRPr="0081708F" w:rsidRDefault="0081708F" w:rsidP="0081708F">
      <w:pPr>
        <w:jc w:val="both"/>
        <w:rPr>
          <w:i/>
        </w:rPr>
      </w:pPr>
      <w:r w:rsidRPr="0081708F">
        <w:rPr>
          <w:u w:val="single"/>
        </w:rPr>
        <w:t>Собственник продаваемых вещей (предмета торгов</w:t>
      </w:r>
      <w:proofErr w:type="gramStart"/>
      <w:r w:rsidRPr="0081708F">
        <w:rPr>
          <w:u w:val="single"/>
        </w:rPr>
        <w:t>):</w:t>
      </w:r>
      <w:r w:rsidRPr="0081708F">
        <w:rPr>
          <w:i/>
        </w:rPr>
        <w:t xml:space="preserve">  </w:t>
      </w:r>
      <w:proofErr w:type="spellStart"/>
      <w:r w:rsidRPr="0081708F">
        <w:rPr>
          <w:b/>
          <w:i/>
        </w:rPr>
        <w:t>Савлева</w:t>
      </w:r>
      <w:proofErr w:type="spellEnd"/>
      <w:proofErr w:type="gramEnd"/>
      <w:r w:rsidRPr="0081708F">
        <w:rPr>
          <w:b/>
          <w:i/>
        </w:rPr>
        <w:t xml:space="preserve"> Светлана Викторовна</w:t>
      </w:r>
      <w:r w:rsidRPr="0081708F">
        <w:rPr>
          <w:i/>
        </w:rPr>
        <w:t xml:space="preserve"> </w:t>
      </w:r>
      <w:r w:rsidRPr="0081708F">
        <w:t xml:space="preserve">(14.05.1960 года рождения, место рождения - </w:t>
      </w:r>
      <w:proofErr w:type="spellStart"/>
      <w:r w:rsidRPr="0081708F">
        <w:t>г.Ряжск</w:t>
      </w:r>
      <w:proofErr w:type="spellEnd"/>
      <w:r w:rsidRPr="0081708F">
        <w:t xml:space="preserve">, Рязанская область, место регистрации: 391962, Рязанская область, </w:t>
      </w:r>
      <w:proofErr w:type="spellStart"/>
      <w:r w:rsidRPr="0081708F">
        <w:t>г.Ряжск</w:t>
      </w:r>
      <w:proofErr w:type="spellEnd"/>
      <w:r w:rsidRPr="0081708F">
        <w:t>, ул. Кольцова, д.28, кв.89, СНИЛС 044-346-015 28, ИНН 621401536199)</w:t>
      </w:r>
    </w:p>
    <w:p w:rsidR="0081708F" w:rsidRPr="0081708F" w:rsidRDefault="0081708F" w:rsidP="0081708F">
      <w:pPr>
        <w:jc w:val="both"/>
        <w:rPr>
          <w:u w:val="single"/>
        </w:rPr>
      </w:pPr>
    </w:p>
    <w:p w:rsidR="0081708F" w:rsidRPr="0081708F" w:rsidRDefault="0081708F" w:rsidP="0081708F">
      <w:pPr>
        <w:jc w:val="both"/>
      </w:pPr>
      <w:r w:rsidRPr="0081708F">
        <w:rPr>
          <w:u w:val="single"/>
        </w:rPr>
        <w:t>Наименование арбитражного суда, рассматривающего дело о несостоятельности (банкротстве</w:t>
      </w:r>
      <w:proofErr w:type="gramStart"/>
      <w:r w:rsidRPr="0081708F">
        <w:rPr>
          <w:u w:val="single"/>
        </w:rPr>
        <w:t>):</w:t>
      </w:r>
      <w:r w:rsidRPr="0081708F">
        <w:rPr>
          <w:i/>
        </w:rPr>
        <w:t xml:space="preserve">  </w:t>
      </w:r>
      <w:r w:rsidRPr="0081708F">
        <w:rPr>
          <w:b/>
          <w:i/>
        </w:rPr>
        <w:t>Арбитражный</w:t>
      </w:r>
      <w:proofErr w:type="gramEnd"/>
      <w:r w:rsidRPr="0081708F">
        <w:rPr>
          <w:b/>
          <w:i/>
        </w:rPr>
        <w:t xml:space="preserve"> суд Рязанской области</w:t>
      </w:r>
      <w:r w:rsidRPr="0081708F">
        <w:t xml:space="preserve"> </w:t>
      </w:r>
    </w:p>
    <w:p w:rsidR="0081708F" w:rsidRPr="0081708F" w:rsidRDefault="0081708F" w:rsidP="0081708F">
      <w:pPr>
        <w:jc w:val="both"/>
        <w:rPr>
          <w:u w:val="single"/>
        </w:rPr>
      </w:pPr>
    </w:p>
    <w:p w:rsidR="0081708F" w:rsidRPr="0081708F" w:rsidRDefault="0081708F" w:rsidP="0081708F">
      <w:pPr>
        <w:jc w:val="both"/>
        <w:rPr>
          <w:b/>
          <w:i/>
        </w:rPr>
      </w:pPr>
      <w:r w:rsidRPr="0081708F">
        <w:rPr>
          <w:u w:val="single"/>
        </w:rPr>
        <w:t>№ дела о банкротстве:</w:t>
      </w:r>
      <w:r w:rsidRPr="0081708F">
        <w:t xml:space="preserve"> </w:t>
      </w:r>
      <w:r w:rsidRPr="0081708F">
        <w:rPr>
          <w:b/>
          <w:i/>
        </w:rPr>
        <w:t>А54-3950/2020</w:t>
      </w:r>
    </w:p>
    <w:p w:rsidR="0081708F" w:rsidRPr="0081708F" w:rsidRDefault="0081708F" w:rsidP="0081708F">
      <w:pPr>
        <w:jc w:val="both"/>
        <w:rPr>
          <w:i/>
        </w:rPr>
      </w:pPr>
    </w:p>
    <w:p w:rsidR="0081708F" w:rsidRPr="0081708F" w:rsidRDefault="0081708F" w:rsidP="0081708F">
      <w:pPr>
        <w:jc w:val="both"/>
        <w:rPr>
          <w:b/>
          <w:i/>
        </w:rPr>
      </w:pPr>
      <w:r w:rsidRPr="0081708F">
        <w:rPr>
          <w:u w:val="single"/>
        </w:rPr>
        <w:t>Арбитражный управляющий должника:</w:t>
      </w:r>
      <w:r w:rsidRPr="0081708F">
        <w:t xml:space="preserve"> </w:t>
      </w:r>
      <w:r w:rsidRPr="0081708F">
        <w:rPr>
          <w:b/>
          <w:i/>
        </w:rPr>
        <w:t xml:space="preserve">Оленева Надежда Михайловна </w:t>
      </w:r>
      <w:r w:rsidRPr="0081708F">
        <w:t>(ИНН 623000177690, СНИЛС 089-374-903 24, адрес для корреспонденции: 390000, г. Рязань, ул. Право-</w:t>
      </w:r>
      <w:proofErr w:type="spellStart"/>
      <w:r w:rsidRPr="0081708F">
        <w:t>Лыбедская</w:t>
      </w:r>
      <w:proofErr w:type="spellEnd"/>
      <w:r w:rsidRPr="0081708F">
        <w:t xml:space="preserve">, д. 40, оф. 24, тел./ф. 4912 958268, 958268@mail.ru, номер в сводном </w:t>
      </w:r>
      <w:proofErr w:type="spellStart"/>
      <w:r w:rsidRPr="0081708F">
        <w:t>гос.реестре</w:t>
      </w:r>
      <w:proofErr w:type="spellEnd"/>
      <w:r w:rsidRPr="0081708F">
        <w:t xml:space="preserve"> арбитражных управляющих - 11321), член Ассоциации «Саморегулируемая организация арбитражных управляющих Центрального Федерального округа» (115191, г. Москва, </w:t>
      </w:r>
      <w:proofErr w:type="spellStart"/>
      <w:r w:rsidRPr="0081708F">
        <w:t>Гамсоновский</w:t>
      </w:r>
      <w:proofErr w:type="spellEnd"/>
      <w:r w:rsidRPr="0081708F">
        <w:t xml:space="preserve"> пер., дом 2, стр. 1, подъезд 6, этаж 1, пом. 85-94, ОГРН 1027700542209, ИНН 7705431418)</w:t>
      </w:r>
    </w:p>
    <w:p w:rsidR="0081708F" w:rsidRPr="0081708F" w:rsidRDefault="0081708F" w:rsidP="0081708F"/>
    <w:p w:rsidR="0081708F" w:rsidRPr="0081708F" w:rsidRDefault="0081708F" w:rsidP="0081708F">
      <w:pPr>
        <w:jc w:val="both"/>
      </w:pPr>
      <w:r w:rsidRPr="0081708F">
        <w:rPr>
          <w:u w:val="single"/>
        </w:rPr>
        <w:t>Место проведения:</w:t>
      </w:r>
      <w:r w:rsidRPr="0081708F">
        <w:t xml:space="preserve"> </w:t>
      </w:r>
      <w:r w:rsidRPr="0081708F">
        <w:rPr>
          <w:b/>
          <w:i/>
        </w:rPr>
        <w:t>ЭТП «Аукцион-центр»</w:t>
      </w:r>
      <w:r w:rsidRPr="0081708F">
        <w:t xml:space="preserve"> по адресу: http://www.aukcioncenter.ru/index.html – далее Площадка.</w:t>
      </w:r>
    </w:p>
    <w:p w:rsidR="0081708F" w:rsidRPr="0081708F" w:rsidRDefault="0081708F" w:rsidP="0081708F">
      <w:pPr>
        <w:jc w:val="both"/>
        <w:rPr>
          <w:u w:val="single"/>
        </w:rPr>
      </w:pPr>
    </w:p>
    <w:p w:rsidR="0081708F" w:rsidRPr="0081708F" w:rsidRDefault="0081708F" w:rsidP="0081708F">
      <w:pPr>
        <w:jc w:val="both"/>
        <w:rPr>
          <w:b/>
          <w:bCs/>
          <w:i/>
          <w:iCs/>
        </w:rPr>
      </w:pPr>
      <w:r w:rsidRPr="0081708F">
        <w:rPr>
          <w:u w:val="single"/>
        </w:rPr>
        <w:t>Форма торгов:</w:t>
      </w:r>
      <w:r w:rsidRPr="0081708F">
        <w:rPr>
          <w:i/>
        </w:rPr>
        <w:t xml:space="preserve"> </w:t>
      </w:r>
      <w:r w:rsidRPr="0081708F">
        <w:rPr>
          <w:b/>
          <w:bCs/>
          <w:i/>
          <w:iCs/>
        </w:rPr>
        <w:t>публичное предложение</w:t>
      </w:r>
    </w:p>
    <w:p w:rsidR="0081708F" w:rsidRPr="0081708F" w:rsidRDefault="0081708F" w:rsidP="0081708F">
      <w:pPr>
        <w:jc w:val="both"/>
        <w:rPr>
          <w:u w:val="single"/>
        </w:rPr>
      </w:pPr>
    </w:p>
    <w:p w:rsidR="0081708F" w:rsidRPr="0081708F" w:rsidRDefault="0081708F" w:rsidP="0081708F">
      <w:pPr>
        <w:jc w:val="both"/>
        <w:rPr>
          <w:b/>
          <w:bCs/>
          <w:i/>
          <w:iCs/>
        </w:rPr>
      </w:pPr>
      <w:r w:rsidRPr="0081708F">
        <w:rPr>
          <w:u w:val="single"/>
        </w:rPr>
        <w:t>Форма подачи предложений о цене:</w:t>
      </w:r>
      <w:r w:rsidRPr="0081708F">
        <w:rPr>
          <w:i/>
        </w:rPr>
        <w:t xml:space="preserve"> </w:t>
      </w:r>
      <w:r w:rsidRPr="0081708F">
        <w:rPr>
          <w:b/>
          <w:bCs/>
          <w:i/>
          <w:iCs/>
        </w:rPr>
        <w:t>закрытая</w:t>
      </w:r>
    </w:p>
    <w:p w:rsidR="0081708F" w:rsidRPr="0081708F" w:rsidRDefault="0081708F" w:rsidP="0081708F">
      <w:pPr>
        <w:jc w:val="both"/>
        <w:rPr>
          <w:b/>
          <w:i/>
          <w:iCs/>
        </w:rPr>
      </w:pPr>
      <w:r w:rsidRPr="0081708F">
        <w:rPr>
          <w:u w:val="single"/>
        </w:rPr>
        <w:lastRenderedPageBreak/>
        <w:t>Период проведения торгов:</w:t>
      </w:r>
      <w:r w:rsidRPr="0081708F">
        <w:t xml:space="preserve"> </w:t>
      </w:r>
      <w:r w:rsidRPr="0081708F">
        <w:rPr>
          <w:b/>
          <w:i/>
          <w:iCs/>
        </w:rPr>
        <w:t>15.11.2023 00:00 - 17.11.2023 23:59</w:t>
      </w:r>
    </w:p>
    <w:p w:rsidR="0081708F" w:rsidRPr="0081708F" w:rsidRDefault="0081708F" w:rsidP="0081708F">
      <w:pPr>
        <w:jc w:val="both"/>
        <w:rPr>
          <w:i/>
          <w:shd w:val="clear" w:color="auto" w:fill="FFFF00"/>
        </w:rPr>
      </w:pPr>
    </w:p>
    <w:p w:rsidR="0081708F" w:rsidRPr="0081708F" w:rsidRDefault="0081708F" w:rsidP="0081708F">
      <w:pPr>
        <w:jc w:val="both"/>
        <w:rPr>
          <w:b/>
          <w:i/>
          <w:iCs/>
        </w:rPr>
      </w:pPr>
      <w:r w:rsidRPr="0081708F">
        <w:rPr>
          <w:u w:val="single"/>
        </w:rPr>
        <w:t>Порядок и критерии определения победителя торгов:</w:t>
      </w:r>
      <w:r w:rsidRPr="0081708F">
        <w:t xml:space="preserve"> </w:t>
      </w:r>
      <w:r w:rsidRPr="0081708F">
        <w:rPr>
          <w:b/>
          <w:i/>
          <w:iCs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r w:rsidRPr="0081708F">
        <w:rPr>
          <w:b/>
          <w:i/>
          <w:iCs/>
        </w:rPr>
        <w:br/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  <w:r w:rsidRPr="0081708F">
        <w:rPr>
          <w:b/>
          <w:i/>
          <w:iCs/>
        </w:rPr>
        <w:br/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81708F" w:rsidRPr="0081708F" w:rsidRDefault="0081708F" w:rsidP="0081708F">
      <w:pPr>
        <w:jc w:val="both"/>
        <w:rPr>
          <w:b/>
        </w:rPr>
      </w:pPr>
    </w:p>
    <w:p w:rsidR="0081708F" w:rsidRPr="0081708F" w:rsidRDefault="0081708F" w:rsidP="0081708F">
      <w:pPr>
        <w:jc w:val="both"/>
        <w:rPr>
          <w:b/>
          <w:i/>
        </w:rPr>
      </w:pPr>
      <w:r w:rsidRPr="0081708F">
        <w:rPr>
          <w:u w:val="single"/>
        </w:rPr>
        <w:t>Место подведения итогов торгов:</w:t>
      </w:r>
      <w:r w:rsidRPr="0081708F">
        <w:rPr>
          <w:i/>
        </w:rPr>
        <w:t xml:space="preserve"> </w:t>
      </w:r>
      <w:r w:rsidRPr="0081708F">
        <w:rPr>
          <w:b/>
          <w:i/>
        </w:rPr>
        <w:t>ЭТП "Аукцион-Центр".</w:t>
      </w:r>
    </w:p>
    <w:p w:rsidR="0081708F" w:rsidRDefault="0081708F">
      <w:pPr>
        <w:jc w:val="both"/>
      </w:pPr>
    </w:p>
    <w:p w:rsidR="00D21658" w:rsidRPr="0081708F" w:rsidRDefault="00D21658" w:rsidP="0081708F">
      <w:pPr>
        <w:jc w:val="both"/>
        <w:rPr>
          <w:b/>
        </w:rPr>
      </w:pPr>
      <w:r w:rsidRPr="0081708F">
        <w:t xml:space="preserve">По </w:t>
      </w:r>
      <w:r w:rsidRPr="0081708F">
        <w:rPr>
          <w:b/>
        </w:rPr>
        <w:t>лоту №</w:t>
      </w:r>
      <w:r w:rsidRPr="0081708F">
        <w:rPr>
          <w:b/>
          <w:i/>
        </w:rPr>
        <w:t>1</w:t>
      </w:r>
      <w:r w:rsidRPr="0081708F">
        <w:rPr>
          <w:b/>
        </w:rPr>
        <w:t>.</w:t>
      </w:r>
    </w:p>
    <w:p w:rsidR="00D21658" w:rsidRPr="0081708F" w:rsidRDefault="00D21658" w:rsidP="0081708F">
      <w:pPr>
        <w:jc w:val="both"/>
        <w:rPr>
          <w:b/>
          <w:i/>
        </w:rPr>
      </w:pPr>
      <w:r w:rsidRPr="0081708F">
        <w:t xml:space="preserve">Предмет торгов: </w:t>
      </w:r>
      <w:r w:rsidRPr="0081708F">
        <w:rPr>
          <w:b/>
          <w:i/>
        </w:rPr>
        <w:t>квартира в г. Ряжск Рязанская обл.</w:t>
      </w:r>
    </w:p>
    <w:p w:rsidR="00D21658" w:rsidRPr="0081708F" w:rsidRDefault="00D21658" w:rsidP="0081708F">
      <w:pPr>
        <w:jc w:val="both"/>
        <w:rPr>
          <w:b/>
          <w:i/>
        </w:rPr>
      </w:pPr>
      <w:r w:rsidRPr="0081708F">
        <w:rPr>
          <w:b/>
          <w:i/>
        </w:rPr>
        <w:t xml:space="preserve">Лот 1. Квартира, кадастровый номер 62:14:0010216:281, площадью 61,1 м2, адрес: Рязанская область, г. Ряжск, ул. Кольцова, д. 28, кв. 89. </w:t>
      </w:r>
      <w:r w:rsidRPr="0081708F">
        <w:rPr>
          <w:b/>
          <w:i/>
        </w:rPr>
        <w:br/>
        <w:t xml:space="preserve">Начальная цена – 1 800 000 руб. </w:t>
      </w:r>
      <w:r w:rsidRPr="0081708F">
        <w:rPr>
          <w:b/>
          <w:i/>
        </w:rPr>
        <w:br/>
        <w:t>Шаг аукциона – 5 (пять) % от начальной цены, задаток - 10 (десять) % от цены</w:t>
      </w:r>
      <w:r w:rsidR="0081708F">
        <w:rPr>
          <w:b/>
          <w:i/>
        </w:rPr>
        <w:t>, действующей в период подачи заявки</w:t>
      </w:r>
      <w:r w:rsidRPr="0081708F">
        <w:rPr>
          <w:b/>
          <w:i/>
        </w:rPr>
        <w:t>.</w:t>
      </w:r>
    </w:p>
    <w:p w:rsidR="00D21658" w:rsidRPr="0081708F" w:rsidRDefault="00D21658">
      <w:pPr>
        <w:jc w:val="both"/>
      </w:pPr>
    </w:p>
    <w:p w:rsidR="00D21658" w:rsidRPr="0081708F" w:rsidRDefault="00D21658">
      <w:pPr>
        <w:jc w:val="both"/>
      </w:pPr>
      <w:r w:rsidRPr="0081708F">
        <w:t xml:space="preserve">В соответствии с протоколом о допуске к участию в открытых торгах № </w:t>
      </w:r>
      <w:r w:rsidRPr="0081708F">
        <w:rPr>
          <w:b/>
          <w:i/>
        </w:rPr>
        <w:t>6299-ОТПП/1</w:t>
      </w:r>
      <w:r w:rsidRPr="0081708F">
        <w:t xml:space="preserve"> от </w:t>
      </w:r>
      <w:r w:rsidRPr="0081708F">
        <w:rPr>
          <w:b/>
          <w:i/>
        </w:rPr>
        <w:t>«20» ноября 2023 г.</w:t>
      </w:r>
      <w:r w:rsidRPr="0081708F">
        <w:rPr>
          <w:i/>
        </w:rPr>
        <w:t xml:space="preserve"> </w:t>
      </w:r>
      <w:r w:rsidRPr="0081708F">
        <w:t>участником торгов является следующее лицо (далее – Участник торгов):</w:t>
      </w:r>
    </w:p>
    <w:p w:rsidR="00D21658" w:rsidRPr="0081708F" w:rsidRDefault="00D21658">
      <w:pPr>
        <w:numPr>
          <w:ilvl w:val="0"/>
          <w:numId w:val="2"/>
        </w:numPr>
        <w:jc w:val="both"/>
        <w:rPr>
          <w:i/>
        </w:rPr>
      </w:pPr>
      <w:proofErr w:type="spellStart"/>
      <w:r w:rsidRPr="0081708F">
        <w:rPr>
          <w:b/>
          <w:i/>
        </w:rPr>
        <w:t>Ждан</w:t>
      </w:r>
      <w:proofErr w:type="spellEnd"/>
      <w:r w:rsidRPr="0081708F">
        <w:rPr>
          <w:b/>
          <w:i/>
        </w:rPr>
        <w:t xml:space="preserve"> Андрей Александрович </w:t>
      </w:r>
      <w:r w:rsidRPr="0081708F">
        <w:rPr>
          <w:i/>
        </w:rPr>
        <w:t xml:space="preserve">(399059, Липецкая область, </w:t>
      </w:r>
      <w:proofErr w:type="spellStart"/>
      <w:r w:rsidRPr="0081708F">
        <w:rPr>
          <w:i/>
        </w:rPr>
        <w:t>г.Грязи</w:t>
      </w:r>
      <w:proofErr w:type="spellEnd"/>
      <w:r w:rsidRPr="0081708F">
        <w:rPr>
          <w:i/>
        </w:rPr>
        <w:t xml:space="preserve">, </w:t>
      </w:r>
      <w:proofErr w:type="spellStart"/>
      <w:r w:rsidRPr="0081708F">
        <w:rPr>
          <w:i/>
        </w:rPr>
        <w:t>ул.Коммунальная</w:t>
      </w:r>
      <w:proofErr w:type="spellEnd"/>
      <w:r w:rsidRPr="0081708F">
        <w:rPr>
          <w:i/>
        </w:rPr>
        <w:t>, д.6, кв. 85; ИНН: 480202230055</w:t>
      </w:r>
      <w:proofErr w:type="gramStart"/>
      <w:r w:rsidRPr="0081708F">
        <w:rPr>
          <w:i/>
        </w:rPr>
        <w:t>; )</w:t>
      </w:r>
      <w:proofErr w:type="gramEnd"/>
      <w:r w:rsidRPr="0081708F">
        <w:rPr>
          <w:i/>
        </w:rPr>
        <w:t xml:space="preserve">  - </w:t>
      </w:r>
      <w:r w:rsidRPr="0081708F">
        <w:t>Заявка  принята: дата</w:t>
      </w:r>
      <w:r w:rsidRPr="0081708F">
        <w:rPr>
          <w:i/>
        </w:rPr>
        <w:t xml:space="preserve"> </w:t>
      </w:r>
      <w:r w:rsidRPr="0081708F">
        <w:rPr>
          <w:b/>
          <w:i/>
        </w:rPr>
        <w:t>«17» ноября 2023 г.</w:t>
      </w:r>
      <w:r w:rsidRPr="0081708F">
        <w:rPr>
          <w:i/>
        </w:rPr>
        <w:t xml:space="preserve">, </w:t>
      </w:r>
      <w:r w:rsidRPr="0081708F">
        <w:t>время</w:t>
      </w:r>
      <w:r w:rsidRPr="0081708F">
        <w:rPr>
          <w:i/>
        </w:rPr>
        <w:t xml:space="preserve">: </w:t>
      </w:r>
      <w:r w:rsidRPr="0081708F">
        <w:rPr>
          <w:b/>
          <w:i/>
        </w:rPr>
        <w:t>18:41:57.341</w:t>
      </w:r>
      <w:r w:rsidRPr="0081708F">
        <w:rPr>
          <w:i/>
        </w:rPr>
        <w:t>;</w:t>
      </w:r>
    </w:p>
    <w:p w:rsidR="00D21658" w:rsidRPr="0081708F" w:rsidRDefault="00D21658" w:rsidP="0081708F">
      <w:pPr>
        <w:suppressAutoHyphens w:val="0"/>
        <w:autoSpaceDE w:val="0"/>
        <w:ind w:left="900" w:firstLine="708"/>
        <w:jc w:val="both"/>
      </w:pPr>
      <w:r w:rsidRPr="0081708F">
        <w:t xml:space="preserve">Победителем торгов по продаже имущества должника посредством публичного предложения признается участник торгов </w:t>
      </w:r>
      <w:proofErr w:type="spellStart"/>
      <w:r w:rsidRPr="0081708F">
        <w:rPr>
          <w:b/>
          <w:i/>
        </w:rPr>
        <w:t>Ждан</w:t>
      </w:r>
      <w:proofErr w:type="spellEnd"/>
      <w:r w:rsidRPr="0081708F">
        <w:rPr>
          <w:b/>
          <w:i/>
        </w:rPr>
        <w:t xml:space="preserve"> Андрей Александрович</w:t>
      </w:r>
      <w:r w:rsidRPr="0081708F">
        <w:t xml:space="preserve">, который, при отсутствии предложений других участников торгов, представил в установленный срок заявку на участие в торгах, содержащую предложение о цене имущества должника в размере </w:t>
      </w:r>
      <w:r w:rsidRPr="0081708F">
        <w:rPr>
          <w:b/>
          <w:i/>
        </w:rPr>
        <w:t>1 095 577,00</w:t>
      </w:r>
      <w:r w:rsidRPr="0081708F">
        <w:t xml:space="preserve"> рублей </w:t>
      </w:r>
      <w:r w:rsidRPr="0081708F">
        <w:rPr>
          <w:rFonts w:eastAsia="SimSun"/>
        </w:rPr>
        <w:t>(НДС не облагается)</w:t>
      </w:r>
      <w:r w:rsidRPr="0081708F"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D21658" w:rsidRPr="0081708F" w:rsidRDefault="0081708F" w:rsidP="0081708F">
      <w:pPr>
        <w:ind w:left="900" w:firstLine="708"/>
        <w:jc w:val="both"/>
        <w:rPr>
          <w:b/>
          <w:i/>
        </w:rPr>
      </w:pPr>
      <w:r w:rsidRPr="0081708F">
        <w:rPr>
          <w:b/>
          <w:i/>
        </w:rPr>
        <w:t xml:space="preserve">Основание: </w:t>
      </w:r>
      <w:r w:rsidRPr="0081708F">
        <w:rPr>
          <w:b/>
          <w:i/>
          <w:iCs/>
        </w:rPr>
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</w:t>
      </w:r>
      <w:r w:rsidRPr="0081708F">
        <w:rPr>
          <w:b/>
          <w:i/>
          <w:iCs/>
        </w:rPr>
        <w:lastRenderedPageBreak/>
        <w:t>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</w:t>
      </w:r>
    </w:p>
    <w:p w:rsidR="0081708F" w:rsidRPr="0081708F" w:rsidRDefault="0081708F">
      <w:pPr>
        <w:ind w:firstLine="540"/>
        <w:jc w:val="both"/>
        <w:rPr>
          <w:b/>
          <w:i/>
        </w:rPr>
      </w:pPr>
    </w:p>
    <w:p w:rsidR="00D21658" w:rsidRPr="0081708F" w:rsidRDefault="00D21658">
      <w:pPr>
        <w:jc w:val="both"/>
      </w:pPr>
    </w:p>
    <w:p w:rsidR="00D21658" w:rsidRPr="0081708F" w:rsidRDefault="00D21658">
      <w:pPr>
        <w:jc w:val="both"/>
        <w:rPr>
          <w:i/>
        </w:rPr>
      </w:pPr>
    </w:p>
    <w:p w:rsidR="0081708F" w:rsidRPr="0081708F" w:rsidRDefault="0081708F">
      <w:pPr>
        <w:jc w:val="both"/>
        <w:rPr>
          <w:i/>
        </w:rPr>
      </w:pPr>
    </w:p>
    <w:p w:rsidR="0081708F" w:rsidRPr="0081708F" w:rsidRDefault="0081708F">
      <w:pPr>
        <w:jc w:val="both"/>
        <w:rPr>
          <w:i/>
        </w:rPr>
      </w:pPr>
    </w:p>
    <w:p w:rsidR="00D21658" w:rsidRPr="0081708F" w:rsidRDefault="00D21658">
      <w:pPr>
        <w:jc w:val="both"/>
      </w:pPr>
      <w:r w:rsidRPr="0081708F">
        <w:t xml:space="preserve">Организатор торгов </w:t>
      </w:r>
    </w:p>
    <w:p w:rsidR="00D21658" w:rsidRPr="0081708F" w:rsidRDefault="00D21658">
      <w:pPr>
        <w:jc w:val="both"/>
      </w:pPr>
    </w:p>
    <w:p w:rsidR="00D21658" w:rsidRPr="0081708F" w:rsidRDefault="00D21658">
      <w:pPr>
        <w:jc w:val="both"/>
      </w:pPr>
      <w:r w:rsidRPr="0081708F">
        <w:t>(</w:t>
      </w:r>
      <w:r w:rsidRPr="0081708F">
        <w:rPr>
          <w:b/>
          <w:i/>
        </w:rPr>
        <w:t>Оленева Надежда Михайловна</w:t>
      </w:r>
      <w:r w:rsidRPr="0081708F">
        <w:rPr>
          <w:i/>
        </w:rPr>
        <w:t>)</w:t>
      </w:r>
      <w:r w:rsidRPr="0081708F">
        <w:t xml:space="preserve"> </w:t>
      </w:r>
    </w:p>
    <w:p w:rsidR="00D21658" w:rsidRPr="0081708F" w:rsidRDefault="00D21658">
      <w:pPr>
        <w:jc w:val="both"/>
      </w:pPr>
    </w:p>
    <w:p w:rsidR="00D21658" w:rsidRPr="0081708F" w:rsidRDefault="00D21658">
      <w:pPr>
        <w:jc w:val="both"/>
      </w:pPr>
    </w:p>
    <w:p w:rsidR="0081708F" w:rsidRPr="0081708F" w:rsidRDefault="00D21658" w:rsidP="0081708F">
      <w:pPr>
        <w:ind w:left="708"/>
        <w:jc w:val="both"/>
      </w:pPr>
      <w:r w:rsidRPr="0081708F">
        <w:t>_______________</w:t>
      </w:r>
      <w:r w:rsidR="0081708F">
        <w:rPr>
          <w:b/>
          <w:i/>
        </w:rPr>
        <w:t xml:space="preserve"> Оленева Надежда Михайловн</w:t>
      </w:r>
    </w:p>
    <w:sectPr w:rsidR="0081708F" w:rsidRPr="0081708F" w:rsidSect="0081708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7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6AD7" w:rsidRDefault="00086AD7">
      <w:r>
        <w:separator/>
      </w:r>
    </w:p>
  </w:endnote>
  <w:endnote w:type="continuationSeparator" w:id="0">
    <w:p w:rsidR="00086AD7" w:rsidRDefault="00086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658" w:rsidRDefault="00D2165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658" w:rsidRDefault="00D2165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658" w:rsidRDefault="00D216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6AD7" w:rsidRDefault="00086AD7">
      <w:r>
        <w:separator/>
      </w:r>
    </w:p>
  </w:footnote>
  <w:footnote w:type="continuationSeparator" w:id="0">
    <w:p w:rsidR="00086AD7" w:rsidRDefault="00086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658" w:rsidRDefault="00D2165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658" w:rsidRDefault="00D216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3D"/>
    <w:rsid w:val="00086AD7"/>
    <w:rsid w:val="00123E3F"/>
    <w:rsid w:val="002C703D"/>
    <w:rsid w:val="0081708F"/>
    <w:rsid w:val="00B84ED6"/>
    <w:rsid w:val="00D2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152AB1B-AAD9-46D8-BF9D-0C75DB6C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styleId="a9">
    <w:name w:val="Balloon Text"/>
    <w:basedOn w:val="a"/>
    <w:link w:val="aa"/>
    <w:uiPriority w:val="99"/>
    <w:semiHidden/>
    <w:unhideWhenUsed/>
    <w:rsid w:val="00123E3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23E3F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79;&#1072;&#1084;&#1077;&#1085;&#1072;\&#1055;&#1088;&#1086;&#1090;&#1086;&#1082;&#1086;&#1083;%20&#1086;%20&#1088;&#1077;&#1079;&#1091;&#1083;&#1100;&#1090;&#1072;&#1090;&#1072;&#1093;%20&#1087;&#1088;&#1086;&#1074;&#1077;&#1076;&#1077;&#1085;&#1080;&#1103;%20&#1090;&#1086;&#1088;&#1075;&#1086;&#1074;%206299-&#1054;&#1058;&#1055;&#1055;%20&#1087;&#1086;%20&#1083;&#1086;&#1090;&#1091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о результатах проведения торгов 6299-ОТПП по лоту 1</Template>
  <TotalTime>1</TotalTime>
  <Pages>3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admin</dc:creator>
  <cp:keywords/>
  <cp:lastModifiedBy>admin</cp:lastModifiedBy>
  <cp:revision>1</cp:revision>
  <cp:lastPrinted>2023-11-20T10:10:00Z</cp:lastPrinted>
  <dcterms:created xsi:type="dcterms:W3CDTF">2023-11-20T10:19:00Z</dcterms:created>
  <dcterms:modified xsi:type="dcterms:W3CDTF">2023-11-20T10:20:00Z</dcterms:modified>
</cp:coreProperties>
</file>