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933" w:rsidRPr="00EA79CF" w:rsidRDefault="007D1933" w:rsidP="009252CC">
      <w:pPr>
        <w:jc w:val="center"/>
        <w:rPr>
          <w:b/>
          <w:sz w:val="34"/>
          <w:szCs w:val="34"/>
        </w:rPr>
      </w:pPr>
      <w:r w:rsidRPr="00EA79CF">
        <w:rPr>
          <w:b/>
          <w:sz w:val="34"/>
          <w:szCs w:val="34"/>
        </w:rPr>
        <w:t xml:space="preserve">ДОГОВОР </w:t>
      </w:r>
    </w:p>
    <w:p w:rsidR="007D1933" w:rsidRPr="00D04B92" w:rsidRDefault="007D1933" w:rsidP="009252CC">
      <w:pPr>
        <w:jc w:val="center"/>
        <w:rPr>
          <w:b/>
          <w:spacing w:val="60"/>
        </w:rPr>
      </w:pPr>
      <w:r w:rsidRPr="00D04B92">
        <w:rPr>
          <w:b/>
          <w:spacing w:val="60"/>
        </w:rPr>
        <w:t>о задатке</w:t>
      </w:r>
    </w:p>
    <w:p w:rsidR="007D1933" w:rsidRPr="001432F5" w:rsidRDefault="007D1933" w:rsidP="009252CC">
      <w:pPr>
        <w:jc w:val="both"/>
        <w:rPr>
          <w:b/>
        </w:rPr>
      </w:pPr>
      <w:r w:rsidRPr="001432F5">
        <w:rPr>
          <w:b/>
        </w:rPr>
        <w:t>город Псков</w:t>
      </w:r>
      <w:r w:rsidRPr="001432F5">
        <w:rPr>
          <w:b/>
        </w:rPr>
        <w:tab/>
      </w:r>
      <w:r w:rsidRPr="001432F5">
        <w:rPr>
          <w:b/>
        </w:rPr>
        <w:tab/>
      </w:r>
      <w:r w:rsidRPr="001432F5">
        <w:rPr>
          <w:b/>
        </w:rPr>
        <w:tab/>
        <w:t xml:space="preserve">            </w:t>
      </w:r>
      <w:r w:rsidRPr="001432F5">
        <w:rPr>
          <w:b/>
        </w:rPr>
        <w:tab/>
        <w:t xml:space="preserve">                </w:t>
      </w:r>
      <w:r>
        <w:rPr>
          <w:b/>
        </w:rPr>
        <w:t xml:space="preserve">    </w:t>
      </w:r>
      <w:r w:rsidRPr="001432F5">
        <w:rPr>
          <w:b/>
        </w:rPr>
        <w:t xml:space="preserve"> </w:t>
      </w:r>
      <w:r>
        <w:rPr>
          <w:b/>
        </w:rPr>
        <w:t xml:space="preserve">   «___»__________________ </w:t>
      </w:r>
      <w:r w:rsidRPr="001432F5">
        <w:rPr>
          <w:b/>
        </w:rPr>
        <w:t>201</w:t>
      </w:r>
      <w:r>
        <w:rPr>
          <w:b/>
        </w:rPr>
        <w:t>6</w:t>
      </w:r>
      <w:r w:rsidRPr="001432F5">
        <w:rPr>
          <w:b/>
        </w:rPr>
        <w:t xml:space="preserve"> года</w:t>
      </w:r>
    </w:p>
    <w:p w:rsidR="007D1933" w:rsidRDefault="007D1933" w:rsidP="009252CC"/>
    <w:p w:rsidR="007D1933" w:rsidRPr="00F640DF" w:rsidRDefault="007D1933" w:rsidP="0057110C">
      <w:pPr>
        <w:autoSpaceDE w:val="0"/>
        <w:autoSpaceDN w:val="0"/>
        <w:adjustRightInd w:val="0"/>
        <w:spacing w:line="312" w:lineRule="auto"/>
        <w:ind w:firstLine="567"/>
        <w:jc w:val="both"/>
        <w:rPr>
          <w:b/>
          <w:color w:val="000000"/>
          <w:sz w:val="10"/>
          <w:szCs w:val="10"/>
        </w:rPr>
      </w:pPr>
      <w:r>
        <w:rPr>
          <w:b/>
          <w:color w:val="000000"/>
        </w:rPr>
        <w:t xml:space="preserve"> </w:t>
      </w:r>
    </w:p>
    <w:p w:rsidR="007D1933" w:rsidRPr="00F640DF" w:rsidRDefault="007D1933" w:rsidP="00281B5B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F640DF">
        <w:rPr>
          <w:b/>
        </w:rPr>
        <w:t>Организатор торгов</w:t>
      </w:r>
      <w:r w:rsidRPr="00F640DF">
        <w:t xml:space="preserve">, конкурсный управляющий Радин Павел Викторович (ИНН </w:t>
      </w:r>
      <w:r w:rsidRPr="00F640DF">
        <w:rPr>
          <w:bCs/>
        </w:rPr>
        <w:t>602701227063</w:t>
      </w:r>
      <w:r w:rsidRPr="00F640DF">
        <w:t xml:space="preserve">, СНИЛС 060-989-801-01, регистрационный номер 5967); адрес: 180007, Псковская область, г. Псков, ул. Конная, дом 2, офис 215; электронный адрес: </w:t>
      </w:r>
      <w:hyperlink r:id="rId7" w:history="1">
        <w:r w:rsidRPr="00F640DF">
          <w:rPr>
            <w:rStyle w:val="Hyperlink"/>
            <w:lang w:val="en-US"/>
          </w:rPr>
          <w:t>radin</w:t>
        </w:r>
        <w:r w:rsidRPr="00F640DF">
          <w:rPr>
            <w:rStyle w:val="Hyperlink"/>
          </w:rPr>
          <w:t>3515058@</w:t>
        </w:r>
        <w:r w:rsidRPr="00F640DF">
          <w:rPr>
            <w:rStyle w:val="Hyperlink"/>
            <w:lang w:val="en-US"/>
          </w:rPr>
          <w:t>yandex</w:t>
        </w:r>
        <w:r w:rsidRPr="00F640DF">
          <w:rPr>
            <w:rStyle w:val="Hyperlink"/>
          </w:rPr>
          <w:t>.</w:t>
        </w:r>
        <w:r w:rsidRPr="00F640DF">
          <w:rPr>
            <w:rStyle w:val="Hyperlink"/>
            <w:lang w:val="en-US"/>
          </w:rPr>
          <w:t>ru</w:t>
        </w:r>
      </w:hyperlink>
      <w:r w:rsidRPr="00F640DF">
        <w:t xml:space="preserve">; член СОАУ </w:t>
      </w:r>
      <w:r>
        <w:t>«КОНТИНЕНТ» (СРО), адрес: 191023</w:t>
      </w:r>
      <w:r w:rsidRPr="00F640DF">
        <w:t>,  С</w:t>
      </w:r>
      <w:r>
        <w:t>анкт-Петербург, пер.Крылова,д.1/24</w:t>
      </w:r>
      <w:r w:rsidRPr="00F640DF">
        <w:t>,</w:t>
      </w:r>
      <w:r>
        <w:t>пом.1,</w:t>
      </w:r>
      <w:r w:rsidRPr="00F640DF">
        <w:t xml:space="preserve"> (ИНН 7810274570, ОГРН 102780488704),  действующий на основании Решения  Арбитражного суда Псковской области от 29.06.2015 года по делу № А52-4321/2014 и Определения того же суда по тому же делу от 09.07.2015 года именуемый в даль</w:t>
      </w:r>
      <w:r>
        <w:t>нейшем «Продавец»  , и ……………………………….,именуемый далее «Покупатель»</w:t>
      </w:r>
      <w:r w:rsidRPr="00281B5B">
        <w:rPr>
          <w:color w:val="000000"/>
        </w:rPr>
        <w:t xml:space="preserve"> </w:t>
      </w:r>
      <w:r w:rsidRPr="00F640DF">
        <w:rPr>
          <w:color w:val="000000"/>
        </w:rPr>
        <w:t>заключили нас</w:t>
      </w:r>
      <w:r>
        <w:rPr>
          <w:color w:val="000000"/>
        </w:rPr>
        <w:t>тоящий  договор о задатке</w:t>
      </w:r>
    </w:p>
    <w:p w:rsidR="007D1933" w:rsidRPr="00F640DF" w:rsidRDefault="007D1933" w:rsidP="00F640DF">
      <w:pPr>
        <w:autoSpaceDE w:val="0"/>
        <w:autoSpaceDN w:val="0"/>
        <w:adjustRightInd w:val="0"/>
        <w:ind w:firstLine="567"/>
        <w:jc w:val="both"/>
      </w:pPr>
    </w:p>
    <w:p w:rsidR="007D1933" w:rsidRPr="00F640DF" w:rsidRDefault="007D1933" w:rsidP="00281B5B">
      <w:pPr>
        <w:autoSpaceDE w:val="0"/>
        <w:autoSpaceDN w:val="0"/>
        <w:adjustRightInd w:val="0"/>
        <w:jc w:val="both"/>
      </w:pPr>
    </w:p>
    <w:p w:rsidR="007D1933" w:rsidRPr="00F640DF" w:rsidRDefault="007D1933" w:rsidP="00F640DF">
      <w:pPr>
        <w:ind w:firstLine="708"/>
        <w:jc w:val="both"/>
      </w:pPr>
    </w:p>
    <w:p w:rsidR="007D1933" w:rsidRPr="00F640DF" w:rsidRDefault="007D1933" w:rsidP="00F640DF">
      <w:pPr>
        <w:jc w:val="center"/>
        <w:rPr>
          <w:b/>
        </w:rPr>
      </w:pPr>
      <w:r w:rsidRPr="00F640DF">
        <w:rPr>
          <w:b/>
        </w:rPr>
        <w:t>1. ПРЕДМЕТ ДОГОВОРА</w:t>
      </w:r>
    </w:p>
    <w:p w:rsidR="007D1933" w:rsidRPr="00F640DF" w:rsidRDefault="007D1933" w:rsidP="00F640DF">
      <w:pPr>
        <w:shd w:val="clear" w:color="auto" w:fill="FFFFFF"/>
        <w:ind w:firstLine="567"/>
        <w:jc w:val="both"/>
      </w:pPr>
      <w:r w:rsidRPr="00F640DF">
        <w:t xml:space="preserve">1.1. Покупатель для участия в торгах по продаже </w:t>
      </w:r>
      <w:r>
        <w:t>не</w:t>
      </w:r>
      <w:r w:rsidRPr="00F640DF">
        <w:t xml:space="preserve">движимого имущества </w:t>
      </w:r>
      <w:r w:rsidRPr="00F640DF">
        <w:rPr>
          <w:b/>
          <w:bCs/>
        </w:rPr>
        <w:t>ИП Сошиной Анастасии Юрьевны</w:t>
      </w:r>
      <w:r w:rsidRPr="00F640DF">
        <w:t xml:space="preserve">, являющегося предметом залога, расположенного по адресу: </w:t>
      </w:r>
      <w:r>
        <w:t>180002,г.Псков,ул.Мирожская,д.26</w:t>
      </w:r>
      <w:r w:rsidRPr="00F640DF">
        <w:t xml:space="preserve">перечисляет на расчетный счет </w:t>
      </w:r>
      <w:r w:rsidRPr="00F640DF">
        <w:rPr>
          <w:bCs/>
        </w:rPr>
        <w:t>ИП Сошиной А.Ю.</w:t>
      </w:r>
      <w:r w:rsidRPr="00F640DF">
        <w:t xml:space="preserve"> (ОГРН 304602735900030, ИНН 602714558672),  №</w:t>
      </w:r>
      <w:r>
        <w:t xml:space="preserve"> </w:t>
      </w:r>
      <w:r w:rsidRPr="00F640DF">
        <w:rPr>
          <w:bCs/>
        </w:rPr>
        <w:t xml:space="preserve">40802810951000003700 в Отделении № 8630 Сбербанка России, г. Псков, БИК 045805602, корреспондентский счет 30101810300000000602 </w:t>
      </w:r>
      <w:r w:rsidRPr="00F640DF">
        <w:t xml:space="preserve">денежную сумму в размере </w:t>
      </w:r>
      <w:r>
        <w:rPr>
          <w:b/>
        </w:rPr>
        <w:t>604615 руб.</w:t>
      </w:r>
      <w:r w:rsidRPr="00F640DF">
        <w:t xml:space="preserve"> </w:t>
      </w:r>
    </w:p>
    <w:p w:rsidR="007D1933" w:rsidRPr="00F640DF" w:rsidRDefault="007D1933" w:rsidP="00F640DF">
      <w:pPr>
        <w:jc w:val="center"/>
        <w:rPr>
          <w:b/>
        </w:rPr>
      </w:pPr>
    </w:p>
    <w:p w:rsidR="007D1933" w:rsidRPr="00F640DF" w:rsidRDefault="007D1933" w:rsidP="00F640DF">
      <w:pPr>
        <w:jc w:val="center"/>
      </w:pPr>
      <w:r w:rsidRPr="00F640DF">
        <w:rPr>
          <w:b/>
        </w:rPr>
        <w:t>2. ПЕРЕДАЧА ДЕНЕЖНЫХ СРЕДСТВ</w:t>
      </w:r>
    </w:p>
    <w:p w:rsidR="007D1933" w:rsidRPr="00F640DF" w:rsidRDefault="007D1933" w:rsidP="00F640DF">
      <w:pPr>
        <w:ind w:firstLine="720"/>
        <w:jc w:val="both"/>
        <w:rPr>
          <w:sz w:val="10"/>
          <w:szCs w:val="10"/>
        </w:rPr>
      </w:pPr>
    </w:p>
    <w:p w:rsidR="007D1933" w:rsidRPr="00F640DF" w:rsidRDefault="007D1933" w:rsidP="00F640DF">
      <w:pPr>
        <w:ind w:firstLine="720"/>
        <w:jc w:val="both"/>
      </w:pPr>
      <w:r w:rsidRPr="00F640DF">
        <w:t xml:space="preserve">2.1.  Денежные средства, указанные в п. 1.1 настоящего договора, используются в качестве задатка, вносимого в целях обеспечения Организатором торгов обязательств по оплате стоимости </w:t>
      </w:r>
      <w:r>
        <w:t>не</w:t>
      </w:r>
      <w:r w:rsidRPr="00F640DF">
        <w:t xml:space="preserve">движимого имущества ИП Сошиной А.Ю. </w:t>
      </w:r>
    </w:p>
    <w:p w:rsidR="007D1933" w:rsidRPr="00F640DF" w:rsidRDefault="007D1933" w:rsidP="00F640DF">
      <w:pPr>
        <w:ind w:firstLine="720"/>
        <w:jc w:val="both"/>
      </w:pPr>
      <w:r w:rsidRPr="00F640DF">
        <w:t>2.2  Денежные средства, указанные в п.1.1 настоящего договора, должны быть внесены Покупателем на рас</w:t>
      </w:r>
      <w:r>
        <w:t>четный счет Продавца одновременно с подаче заявки на участие в торгах ,</w:t>
      </w:r>
      <w:r w:rsidRPr="00F640DF">
        <w:t>и считаются внесенными с момента их зачисления на расчетный счет.</w:t>
      </w:r>
    </w:p>
    <w:p w:rsidR="007D1933" w:rsidRPr="00F640DF" w:rsidRDefault="007D1933" w:rsidP="00F640DF">
      <w:pPr>
        <w:ind w:firstLine="720"/>
        <w:jc w:val="both"/>
      </w:pPr>
      <w:r w:rsidRPr="00F640DF">
        <w:t>Документом, подтверждающим внесение задатка на расчетный счет, явля</w:t>
      </w:r>
      <w:r>
        <w:t>ется выписка со счета Продавца</w:t>
      </w:r>
      <w:r w:rsidRPr="00F640DF">
        <w:t>.</w:t>
      </w:r>
    </w:p>
    <w:p w:rsidR="007D1933" w:rsidRPr="00F640DF" w:rsidRDefault="007D1933" w:rsidP="00F640DF">
      <w:pPr>
        <w:jc w:val="both"/>
        <w:rPr>
          <w:sz w:val="10"/>
          <w:szCs w:val="10"/>
        </w:rPr>
      </w:pPr>
    </w:p>
    <w:p w:rsidR="007D1933" w:rsidRPr="00F640DF" w:rsidRDefault="007D1933" w:rsidP="00F640DF">
      <w:pPr>
        <w:jc w:val="center"/>
        <w:rPr>
          <w:b/>
        </w:rPr>
      </w:pPr>
      <w:r w:rsidRPr="00F640DF">
        <w:rPr>
          <w:b/>
        </w:rPr>
        <w:t>3. ВОЗВРАТ ДЕНЕЖНЫХ СРЕДСТВ</w:t>
      </w:r>
    </w:p>
    <w:p w:rsidR="007D1933" w:rsidRPr="00F640DF" w:rsidRDefault="007D1933" w:rsidP="00F640DF">
      <w:pPr>
        <w:jc w:val="center"/>
        <w:rPr>
          <w:b/>
          <w:sz w:val="10"/>
          <w:szCs w:val="10"/>
        </w:rPr>
      </w:pPr>
    </w:p>
    <w:p w:rsidR="007D1933" w:rsidRPr="00F640DF" w:rsidRDefault="007D1933" w:rsidP="00F640DF">
      <w:pPr>
        <w:ind w:firstLine="720"/>
        <w:jc w:val="both"/>
      </w:pPr>
      <w:r w:rsidRPr="00F640DF">
        <w:t>3.1.  В случае, если Покупатель не допущен к участию в торгах, Организатор торгов  обязуется перечислить сумму задатка на указанный Покупателем в насто</w:t>
      </w:r>
      <w:r>
        <w:t>ящем договоре счет в течение  пяти рабочих</w:t>
      </w:r>
      <w:r w:rsidRPr="00F640DF">
        <w:t xml:space="preserve"> дней с даты подписания протокола об окончании приема заявок.</w:t>
      </w:r>
    </w:p>
    <w:p w:rsidR="007D1933" w:rsidRPr="00F640DF" w:rsidRDefault="007D1933" w:rsidP="00F640DF">
      <w:pPr>
        <w:ind w:firstLine="720"/>
        <w:jc w:val="both"/>
      </w:pPr>
      <w:r w:rsidRPr="00F640DF">
        <w:t>3.2.  В случае, если Покупатель не признан победителем торгов, а также участником, предложившим вторую, по сравнению с победителем наивысшую цену, Организатор торгов  обязуется перечислить сумму задатка на указанный  в настоящем договоре Покупателе</w:t>
      </w:r>
      <w:r>
        <w:t>м счет в течение пяти рабочих</w:t>
      </w:r>
      <w:r w:rsidRPr="00F640DF">
        <w:t xml:space="preserve"> дней с даты получения Организатором торгов  заявления Покупателя об отзыве заявки.</w:t>
      </w:r>
    </w:p>
    <w:p w:rsidR="007D1933" w:rsidRPr="00F640DF" w:rsidRDefault="007D1933" w:rsidP="00F640DF">
      <w:pPr>
        <w:ind w:firstLine="720"/>
        <w:jc w:val="both"/>
      </w:pPr>
      <w:r w:rsidRPr="00F640DF">
        <w:t>3.3.  В случае отзыва Покупателем  в установленном порядке заявки на участие в торгах,  Организатор торгов  обязуется перечислить сумму задатка на указанный  в настоящем договоре Покупателем</w:t>
      </w:r>
      <w:r>
        <w:t xml:space="preserve"> счет, в течение пяти рабочих</w:t>
      </w:r>
      <w:r w:rsidRPr="00F640DF">
        <w:t xml:space="preserve"> дней с даты получения Организатором торгов  заявления об отзыве заявки.</w:t>
      </w:r>
    </w:p>
    <w:p w:rsidR="007D1933" w:rsidRPr="00F640DF" w:rsidRDefault="007D1933" w:rsidP="00F640DF">
      <w:pPr>
        <w:ind w:firstLine="720"/>
        <w:jc w:val="both"/>
      </w:pPr>
      <w:r w:rsidRPr="00F640DF">
        <w:t>3.4. В случае, Покупатель, признанный победителем торгов, уклоняется, либо прямо отказывается от подписания протокола об итогах торгов, заключения договора купли-продажи, оплаты в установленные сроки (</w:t>
      </w:r>
      <w:r w:rsidRPr="00F640DF">
        <w:rPr>
          <w:i/>
        </w:rPr>
        <w:t>10 календарных дней</w:t>
      </w:r>
      <w:r w:rsidRPr="00F640DF">
        <w:t>), сумма задатка ему не возвращается, что является мерой ответственности.</w:t>
      </w:r>
    </w:p>
    <w:p w:rsidR="007D1933" w:rsidRPr="00F640DF" w:rsidRDefault="007D1933" w:rsidP="00F640DF">
      <w:pPr>
        <w:ind w:firstLine="720"/>
        <w:jc w:val="both"/>
      </w:pPr>
      <w:r w:rsidRPr="00F640DF">
        <w:t>3.5. Покупателю, являющемуся вторым участником, в случае ее прямого отказа от предоставленного права на заключение договора купли-продажи, Организатор торгов  обязуется перечислить  сумму з</w:t>
      </w:r>
      <w:r>
        <w:t>адатка в течение пяти рабочих</w:t>
      </w:r>
      <w:r w:rsidRPr="00F640DF">
        <w:t xml:space="preserve"> дней с момента прямого отказа.</w:t>
      </w:r>
    </w:p>
    <w:p w:rsidR="007D1933" w:rsidRPr="00F640DF" w:rsidRDefault="007D1933" w:rsidP="00F640DF">
      <w:pPr>
        <w:ind w:firstLine="720"/>
        <w:jc w:val="both"/>
      </w:pPr>
      <w:r w:rsidRPr="00F640DF">
        <w:t>3.6.  Покупателю, признанному победителем торгов и заключившему с Организатором торгов  договор купли-продажи, сумма задатка не возвращается и учитывается  Организатором торгов  как внесенный платеж в соответствии с договором купли-продажи.</w:t>
      </w:r>
    </w:p>
    <w:p w:rsidR="007D1933" w:rsidRPr="00F640DF" w:rsidRDefault="007D1933" w:rsidP="00F640DF">
      <w:pPr>
        <w:ind w:firstLine="720"/>
        <w:jc w:val="both"/>
      </w:pPr>
      <w:r w:rsidRPr="00F640DF">
        <w:t>3.7.  В случае признания торгов несостоявшимися, Организатор торгов  перечисляет Покупателю сумму з</w:t>
      </w:r>
      <w:r>
        <w:t>адатка в течение пяти рабочих</w:t>
      </w:r>
      <w:r w:rsidRPr="00F640DF">
        <w:t xml:space="preserve"> дней с момента утверждения Протокола о подведении итогов торгов.</w:t>
      </w:r>
    </w:p>
    <w:p w:rsidR="007D1933" w:rsidRPr="00F640DF" w:rsidRDefault="007D1933" w:rsidP="00F640DF">
      <w:pPr>
        <w:jc w:val="center"/>
        <w:rPr>
          <w:b/>
        </w:rPr>
      </w:pPr>
    </w:p>
    <w:p w:rsidR="007D1933" w:rsidRPr="00F640DF" w:rsidRDefault="007D1933" w:rsidP="00F640DF">
      <w:pPr>
        <w:jc w:val="center"/>
        <w:rPr>
          <w:b/>
        </w:rPr>
      </w:pPr>
      <w:r w:rsidRPr="00F640DF">
        <w:rPr>
          <w:b/>
        </w:rPr>
        <w:t>4. СРОК ДЕЙСТВИЯ ДОГОВОРА</w:t>
      </w:r>
    </w:p>
    <w:p w:rsidR="007D1933" w:rsidRPr="00F640DF" w:rsidRDefault="007D1933" w:rsidP="00F640DF">
      <w:pPr>
        <w:jc w:val="center"/>
        <w:rPr>
          <w:b/>
        </w:rPr>
      </w:pPr>
    </w:p>
    <w:p w:rsidR="007D1933" w:rsidRPr="00F640DF" w:rsidRDefault="007D1933" w:rsidP="00F640DF">
      <w:pPr>
        <w:ind w:firstLine="720"/>
        <w:jc w:val="both"/>
      </w:pPr>
      <w:r w:rsidRPr="00F640DF">
        <w:t>4.1. 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другим основаниям, предусмотренным в настоящем договоре.</w:t>
      </w:r>
    </w:p>
    <w:p w:rsidR="007D1933" w:rsidRPr="00F640DF" w:rsidRDefault="007D1933" w:rsidP="00F640DF">
      <w:pPr>
        <w:ind w:firstLine="720"/>
        <w:jc w:val="both"/>
      </w:pPr>
      <w:r w:rsidRPr="00F640DF">
        <w:t>4.2.  Настоящий договор регулируется действующим законодательством Российской Федерации.</w:t>
      </w:r>
    </w:p>
    <w:p w:rsidR="007D1933" w:rsidRPr="00F640DF" w:rsidRDefault="007D1933" w:rsidP="00F640DF">
      <w:pPr>
        <w:ind w:firstLine="720"/>
        <w:jc w:val="both"/>
      </w:pPr>
      <w:r w:rsidRPr="00F640DF">
        <w:t xml:space="preserve">4.3. Все возможные споры и разногласия будут разрешаться Сторонами путем переговоров. </w:t>
      </w:r>
    </w:p>
    <w:p w:rsidR="007D1933" w:rsidRPr="00F640DF" w:rsidRDefault="007D1933" w:rsidP="00F640DF">
      <w:pPr>
        <w:ind w:firstLine="720"/>
        <w:jc w:val="both"/>
      </w:pPr>
      <w:r w:rsidRPr="00F640DF">
        <w:t>В случае невозможности разрешения споров и разногласий путем переговоров они будут переданы на разрешение Арбитражного суда.</w:t>
      </w:r>
    </w:p>
    <w:p w:rsidR="007D1933" w:rsidRPr="00F640DF" w:rsidRDefault="007D1933" w:rsidP="00F640DF">
      <w:pPr>
        <w:ind w:firstLine="720"/>
        <w:jc w:val="both"/>
      </w:pPr>
      <w:r w:rsidRPr="00F640DF"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7D1933" w:rsidRPr="00F640DF" w:rsidRDefault="007D1933" w:rsidP="00F640DF">
      <w:pPr>
        <w:jc w:val="both"/>
      </w:pPr>
    </w:p>
    <w:p w:rsidR="007D1933" w:rsidRPr="00F640DF" w:rsidRDefault="007D1933" w:rsidP="00F640DF">
      <w:pPr>
        <w:jc w:val="center"/>
        <w:rPr>
          <w:b/>
        </w:rPr>
      </w:pPr>
      <w:r w:rsidRPr="00F640DF">
        <w:rPr>
          <w:b/>
        </w:rPr>
        <w:t>5. ЮРИДИЧЕСКИЕ АДРЕСА И БАНКОВСКИЕ РЕКВИЗИТЫ СТОРОН</w:t>
      </w:r>
    </w:p>
    <w:p w:rsidR="007D1933" w:rsidRPr="00F640DF" w:rsidRDefault="007D1933" w:rsidP="00F640DF">
      <w:pPr>
        <w:jc w:val="both"/>
        <w:rPr>
          <w:b/>
        </w:rPr>
      </w:pPr>
    </w:p>
    <w:p w:rsidR="007D1933" w:rsidRPr="00F640DF" w:rsidRDefault="007D1933" w:rsidP="00F640DF">
      <w:pPr>
        <w:ind w:firstLine="567"/>
        <w:jc w:val="both"/>
        <w:rPr>
          <w:b/>
        </w:rPr>
      </w:pPr>
      <w:r w:rsidRPr="00F640DF">
        <w:rPr>
          <w:b/>
        </w:rPr>
        <w:t xml:space="preserve">5.1. Продавец – </w:t>
      </w:r>
      <w:r w:rsidRPr="00F640DF">
        <w:t xml:space="preserve">организатор торгов, конкурсный управляющий ИП Сошиной А.Ю. Радин Павел Викторович (ИНН </w:t>
      </w:r>
      <w:r w:rsidRPr="00F640DF">
        <w:rPr>
          <w:bCs/>
        </w:rPr>
        <w:t>602701227063</w:t>
      </w:r>
      <w:r w:rsidRPr="00F640DF">
        <w:t>, СНИЛС 060-989-801-01</w:t>
      </w:r>
      <w:r w:rsidRPr="00F640DF">
        <w:rPr>
          <w:color w:val="000000"/>
        </w:rPr>
        <w:t xml:space="preserve">; адрес: </w:t>
      </w:r>
      <w:smartTag w:uri="urn:schemas-microsoft-com:office:smarttags" w:element="metricconverter">
        <w:smartTagPr>
          <w:attr w:name="ProductID" w:val="180007, г"/>
        </w:smartTagPr>
        <w:r w:rsidRPr="00F640DF">
          <w:rPr>
            <w:color w:val="000000"/>
          </w:rPr>
          <w:t>180007, г</w:t>
        </w:r>
      </w:smartTag>
      <w:r w:rsidRPr="00F640DF">
        <w:rPr>
          <w:color w:val="000000"/>
        </w:rPr>
        <w:t>.Псков, ул. Конная, 2-215</w:t>
      </w:r>
    </w:p>
    <w:p w:rsidR="007D1933" w:rsidRPr="00F640DF" w:rsidRDefault="007D1933" w:rsidP="00F640DF">
      <w:pPr>
        <w:ind w:firstLine="567"/>
        <w:jc w:val="both"/>
      </w:pPr>
      <w:r w:rsidRPr="00F640DF">
        <w:t xml:space="preserve">Расчетный счет </w:t>
      </w:r>
      <w:r w:rsidRPr="00F640DF">
        <w:rPr>
          <w:bCs/>
        </w:rPr>
        <w:t>ИП Сошиной А.Ю.</w:t>
      </w:r>
      <w:r w:rsidRPr="00F640DF">
        <w:t xml:space="preserve"> (ОГРН 304602735900030, ИНН 602714558672),  №</w:t>
      </w:r>
      <w:r w:rsidRPr="00F640DF">
        <w:rPr>
          <w:bCs/>
        </w:rPr>
        <w:t>40802810951000003700 в Отделении № 8630 Сбербанка России, г. Псков, БИК 045805602, корреспондентский счет 30101810300000000602.</w:t>
      </w:r>
    </w:p>
    <w:p w:rsidR="007D1933" w:rsidRPr="00F640DF" w:rsidRDefault="007D1933" w:rsidP="00F640DF">
      <w:pPr>
        <w:ind w:firstLine="567"/>
        <w:jc w:val="both"/>
      </w:pPr>
      <w:r w:rsidRPr="00F640DF">
        <w:rPr>
          <w:b/>
        </w:rPr>
        <w:t xml:space="preserve">5.2. Покупатель – ______________________________________________________:  </w:t>
      </w:r>
      <w:r w:rsidRPr="00F640DF">
        <w:rPr>
          <w:color w:val="000000"/>
        </w:rPr>
        <w:t xml:space="preserve">паспорт </w:t>
      </w:r>
      <w:r w:rsidRPr="00F640DF">
        <w:t>________________________,  выданный ____________________________________</w:t>
      </w:r>
    </w:p>
    <w:p w:rsidR="007D1933" w:rsidRPr="00F640DF" w:rsidRDefault="007D1933" w:rsidP="00F640DF">
      <w:pPr>
        <w:jc w:val="both"/>
      </w:pPr>
      <w:r w:rsidRPr="00F640DF">
        <w:t>___________________________________________, зарегистрирован(а) по адресу: _________</w:t>
      </w:r>
    </w:p>
    <w:p w:rsidR="007D1933" w:rsidRPr="00F640DF" w:rsidRDefault="007D1933" w:rsidP="00F640DF">
      <w:pPr>
        <w:jc w:val="both"/>
        <w:rPr>
          <w:b/>
        </w:rPr>
      </w:pPr>
      <w:r w:rsidRPr="00F640DF">
        <w:t>_______________________________________________________________________________</w:t>
      </w:r>
    </w:p>
    <w:p w:rsidR="007D1933" w:rsidRPr="00F640DF" w:rsidRDefault="007D1933" w:rsidP="00F640DF">
      <w:pPr>
        <w:jc w:val="both"/>
        <w:rPr>
          <w:b/>
        </w:rPr>
      </w:pPr>
    </w:p>
    <w:p w:rsidR="007D1933" w:rsidRPr="00F640DF" w:rsidRDefault="007D1933" w:rsidP="00F640DF">
      <w:pPr>
        <w:jc w:val="both"/>
        <w:rPr>
          <w:b/>
        </w:rPr>
      </w:pPr>
      <w:r w:rsidRPr="00F640DF">
        <w:rPr>
          <w:b/>
        </w:rPr>
        <w:t>ПРОДАВЕЦ:                                                              ПОКУПАТЕЛЬ:</w:t>
      </w:r>
    </w:p>
    <w:p w:rsidR="007D1933" w:rsidRPr="00F640DF" w:rsidRDefault="007D1933" w:rsidP="00F640DF">
      <w:pPr>
        <w:jc w:val="both"/>
      </w:pPr>
      <w:r w:rsidRPr="00F640DF">
        <w:t>Организатор торгов   –  конкурсный</w:t>
      </w:r>
    </w:p>
    <w:p w:rsidR="007D1933" w:rsidRPr="00F640DF" w:rsidRDefault="007D1933" w:rsidP="00F640DF">
      <w:pPr>
        <w:jc w:val="both"/>
      </w:pPr>
      <w:r>
        <w:t>управляющий ИП Сошиной А.Ю.</w:t>
      </w:r>
    </w:p>
    <w:p w:rsidR="007D1933" w:rsidRPr="00F640DF" w:rsidRDefault="007D1933" w:rsidP="00F640DF">
      <w:pPr>
        <w:tabs>
          <w:tab w:val="left" w:pos="5860"/>
        </w:tabs>
        <w:jc w:val="both"/>
        <w:rPr>
          <w:b/>
        </w:rPr>
      </w:pPr>
    </w:p>
    <w:p w:rsidR="007D1933" w:rsidRPr="00F640DF" w:rsidRDefault="007D1933" w:rsidP="00F640DF">
      <w:pPr>
        <w:tabs>
          <w:tab w:val="left" w:pos="5860"/>
        </w:tabs>
        <w:jc w:val="both"/>
        <w:rPr>
          <w:b/>
        </w:rPr>
      </w:pPr>
      <w:r w:rsidRPr="00F640DF">
        <w:rPr>
          <w:b/>
        </w:rPr>
        <w:t>_____________________ П.В. Радин                       ___________________________________</w:t>
      </w:r>
    </w:p>
    <w:sectPr w:rsidR="007D1933" w:rsidRPr="00F640DF" w:rsidSect="005B6D7C">
      <w:footerReference w:type="even" r:id="rId8"/>
      <w:footerReference w:type="default" r:id="rId9"/>
      <w:pgSz w:w="11906" w:h="16838"/>
      <w:pgMar w:top="1191" w:right="851" w:bottom="107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1933" w:rsidRDefault="007D1933" w:rsidP="0003768A">
      <w:r>
        <w:separator/>
      </w:r>
    </w:p>
  </w:endnote>
  <w:endnote w:type="continuationSeparator" w:id="1">
    <w:p w:rsidR="007D1933" w:rsidRDefault="007D1933" w:rsidP="000376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933" w:rsidRDefault="007D1933" w:rsidP="007E4D1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D1933" w:rsidRDefault="007D1933" w:rsidP="007E4D1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933" w:rsidRPr="007E4D16" w:rsidRDefault="007D1933" w:rsidP="007E4D16">
    <w:pPr>
      <w:pStyle w:val="Footer"/>
      <w:framePr w:wrap="around" w:vAnchor="text" w:hAnchor="margin" w:xAlign="right" w:y="1"/>
      <w:rPr>
        <w:rStyle w:val="PageNumber"/>
        <w:sz w:val="20"/>
        <w:szCs w:val="20"/>
      </w:rPr>
    </w:pPr>
    <w:r w:rsidRPr="007E4D16">
      <w:rPr>
        <w:rStyle w:val="PageNumber"/>
        <w:sz w:val="20"/>
        <w:szCs w:val="20"/>
      </w:rPr>
      <w:fldChar w:fldCharType="begin"/>
    </w:r>
    <w:r w:rsidRPr="007E4D16">
      <w:rPr>
        <w:rStyle w:val="PageNumber"/>
        <w:sz w:val="20"/>
        <w:szCs w:val="20"/>
      </w:rPr>
      <w:instrText xml:space="preserve">PAGE  </w:instrText>
    </w:r>
    <w:r w:rsidRPr="007E4D16">
      <w:rPr>
        <w:rStyle w:val="PageNumber"/>
        <w:sz w:val="20"/>
        <w:szCs w:val="20"/>
      </w:rPr>
      <w:fldChar w:fldCharType="separate"/>
    </w:r>
    <w:r>
      <w:rPr>
        <w:rStyle w:val="PageNumber"/>
        <w:noProof/>
        <w:sz w:val="20"/>
        <w:szCs w:val="20"/>
      </w:rPr>
      <w:t>2</w:t>
    </w:r>
    <w:r w:rsidRPr="007E4D16">
      <w:rPr>
        <w:rStyle w:val="PageNumber"/>
        <w:sz w:val="20"/>
        <w:szCs w:val="20"/>
      </w:rPr>
      <w:fldChar w:fldCharType="end"/>
    </w:r>
  </w:p>
  <w:p w:rsidR="007D1933" w:rsidRDefault="007D1933" w:rsidP="007E4D16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1933" w:rsidRDefault="007D1933" w:rsidP="0003768A">
      <w:r>
        <w:separator/>
      </w:r>
    </w:p>
  </w:footnote>
  <w:footnote w:type="continuationSeparator" w:id="1">
    <w:p w:rsidR="007D1933" w:rsidRDefault="007D1933" w:rsidP="000376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F0184"/>
    <w:multiLevelType w:val="hybridMultilevel"/>
    <w:tmpl w:val="3AE27212"/>
    <w:lvl w:ilvl="0" w:tplc="8DF09742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252CC"/>
    <w:rsid w:val="00007B6E"/>
    <w:rsid w:val="00016C7A"/>
    <w:rsid w:val="0002281D"/>
    <w:rsid w:val="00025812"/>
    <w:rsid w:val="00036B52"/>
    <w:rsid w:val="0003768A"/>
    <w:rsid w:val="00044330"/>
    <w:rsid w:val="00052320"/>
    <w:rsid w:val="000565C1"/>
    <w:rsid w:val="00060A55"/>
    <w:rsid w:val="000647D1"/>
    <w:rsid w:val="000701D5"/>
    <w:rsid w:val="00090E1D"/>
    <w:rsid w:val="000B538B"/>
    <w:rsid w:val="000C2A3E"/>
    <w:rsid w:val="000C7FB9"/>
    <w:rsid w:val="000E4B13"/>
    <w:rsid w:val="00100F1C"/>
    <w:rsid w:val="00113361"/>
    <w:rsid w:val="001432F5"/>
    <w:rsid w:val="00157392"/>
    <w:rsid w:val="001578AC"/>
    <w:rsid w:val="00174357"/>
    <w:rsid w:val="00184C2E"/>
    <w:rsid w:val="00185C3B"/>
    <w:rsid w:val="00193AB0"/>
    <w:rsid w:val="001C0D24"/>
    <w:rsid w:val="001E3B72"/>
    <w:rsid w:val="001F7F46"/>
    <w:rsid w:val="002025EF"/>
    <w:rsid w:val="00214EE0"/>
    <w:rsid w:val="00240C98"/>
    <w:rsid w:val="00245E21"/>
    <w:rsid w:val="002631B0"/>
    <w:rsid w:val="0027603E"/>
    <w:rsid w:val="00281B5B"/>
    <w:rsid w:val="00290BA5"/>
    <w:rsid w:val="002D7059"/>
    <w:rsid w:val="002F288B"/>
    <w:rsid w:val="00302FFB"/>
    <w:rsid w:val="0033234F"/>
    <w:rsid w:val="0034567D"/>
    <w:rsid w:val="00366D7F"/>
    <w:rsid w:val="00381EB7"/>
    <w:rsid w:val="0039150D"/>
    <w:rsid w:val="00396812"/>
    <w:rsid w:val="003A1C11"/>
    <w:rsid w:val="003C39FF"/>
    <w:rsid w:val="003E36D8"/>
    <w:rsid w:val="003E4B59"/>
    <w:rsid w:val="00405238"/>
    <w:rsid w:val="00406F78"/>
    <w:rsid w:val="00411630"/>
    <w:rsid w:val="00426741"/>
    <w:rsid w:val="004823B1"/>
    <w:rsid w:val="004A0A7F"/>
    <w:rsid w:val="004A5C80"/>
    <w:rsid w:val="004E2195"/>
    <w:rsid w:val="004E4984"/>
    <w:rsid w:val="004F3803"/>
    <w:rsid w:val="00517E08"/>
    <w:rsid w:val="00527A1B"/>
    <w:rsid w:val="00527AC6"/>
    <w:rsid w:val="005316B1"/>
    <w:rsid w:val="005466D6"/>
    <w:rsid w:val="0057110C"/>
    <w:rsid w:val="005942B2"/>
    <w:rsid w:val="005B6D7C"/>
    <w:rsid w:val="005C0F61"/>
    <w:rsid w:val="005C1963"/>
    <w:rsid w:val="005C19D0"/>
    <w:rsid w:val="005C3968"/>
    <w:rsid w:val="005F621A"/>
    <w:rsid w:val="00603BAC"/>
    <w:rsid w:val="00606A59"/>
    <w:rsid w:val="00644FDB"/>
    <w:rsid w:val="00654921"/>
    <w:rsid w:val="00654D41"/>
    <w:rsid w:val="006A069D"/>
    <w:rsid w:val="006C6D65"/>
    <w:rsid w:val="006D6B20"/>
    <w:rsid w:val="006E2CFE"/>
    <w:rsid w:val="00724B7A"/>
    <w:rsid w:val="00733066"/>
    <w:rsid w:val="0078652A"/>
    <w:rsid w:val="007B5090"/>
    <w:rsid w:val="007B5D8F"/>
    <w:rsid w:val="007D1933"/>
    <w:rsid w:val="007D3BD0"/>
    <w:rsid w:val="007E4D16"/>
    <w:rsid w:val="007F1422"/>
    <w:rsid w:val="007F1C4F"/>
    <w:rsid w:val="007F7E2A"/>
    <w:rsid w:val="0081682D"/>
    <w:rsid w:val="00846F99"/>
    <w:rsid w:val="008773E6"/>
    <w:rsid w:val="00887C3A"/>
    <w:rsid w:val="008A3347"/>
    <w:rsid w:val="008C2BDE"/>
    <w:rsid w:val="00900FC1"/>
    <w:rsid w:val="00906A14"/>
    <w:rsid w:val="009252CC"/>
    <w:rsid w:val="00927DDF"/>
    <w:rsid w:val="009608E9"/>
    <w:rsid w:val="0096639D"/>
    <w:rsid w:val="00994A69"/>
    <w:rsid w:val="009B317B"/>
    <w:rsid w:val="009C7446"/>
    <w:rsid w:val="009D0B97"/>
    <w:rsid w:val="009D4A26"/>
    <w:rsid w:val="009E2E13"/>
    <w:rsid w:val="00A060C3"/>
    <w:rsid w:val="00A16919"/>
    <w:rsid w:val="00A219CA"/>
    <w:rsid w:val="00A47739"/>
    <w:rsid w:val="00A825AC"/>
    <w:rsid w:val="00A87ECD"/>
    <w:rsid w:val="00A94E60"/>
    <w:rsid w:val="00AB1BB6"/>
    <w:rsid w:val="00AB1CC7"/>
    <w:rsid w:val="00AB2C14"/>
    <w:rsid w:val="00B16A72"/>
    <w:rsid w:val="00B203E7"/>
    <w:rsid w:val="00B24269"/>
    <w:rsid w:val="00B24C13"/>
    <w:rsid w:val="00B2533E"/>
    <w:rsid w:val="00B26211"/>
    <w:rsid w:val="00B3067E"/>
    <w:rsid w:val="00B468F6"/>
    <w:rsid w:val="00B53D23"/>
    <w:rsid w:val="00B841CC"/>
    <w:rsid w:val="00B90479"/>
    <w:rsid w:val="00BA6302"/>
    <w:rsid w:val="00BC3834"/>
    <w:rsid w:val="00BE2400"/>
    <w:rsid w:val="00C2082A"/>
    <w:rsid w:val="00C43B83"/>
    <w:rsid w:val="00C5031E"/>
    <w:rsid w:val="00C54DAC"/>
    <w:rsid w:val="00CA68E9"/>
    <w:rsid w:val="00CC62FA"/>
    <w:rsid w:val="00CD74D0"/>
    <w:rsid w:val="00D04B92"/>
    <w:rsid w:val="00D055B2"/>
    <w:rsid w:val="00D10DA7"/>
    <w:rsid w:val="00D37362"/>
    <w:rsid w:val="00D5385B"/>
    <w:rsid w:val="00D95127"/>
    <w:rsid w:val="00DA0C6E"/>
    <w:rsid w:val="00DA3D33"/>
    <w:rsid w:val="00DA6DFF"/>
    <w:rsid w:val="00DB36A6"/>
    <w:rsid w:val="00DD1DC9"/>
    <w:rsid w:val="00DE0A7E"/>
    <w:rsid w:val="00DE2976"/>
    <w:rsid w:val="00DE326C"/>
    <w:rsid w:val="00DE45EB"/>
    <w:rsid w:val="00E07135"/>
    <w:rsid w:val="00E30D52"/>
    <w:rsid w:val="00E32867"/>
    <w:rsid w:val="00E43772"/>
    <w:rsid w:val="00E51709"/>
    <w:rsid w:val="00E567FF"/>
    <w:rsid w:val="00E85646"/>
    <w:rsid w:val="00EA79CF"/>
    <w:rsid w:val="00EB31D3"/>
    <w:rsid w:val="00EC6A7D"/>
    <w:rsid w:val="00EC79F7"/>
    <w:rsid w:val="00EE0A49"/>
    <w:rsid w:val="00EF0D35"/>
    <w:rsid w:val="00F240CD"/>
    <w:rsid w:val="00F25BD1"/>
    <w:rsid w:val="00F31560"/>
    <w:rsid w:val="00F32E94"/>
    <w:rsid w:val="00F47F03"/>
    <w:rsid w:val="00F640DF"/>
    <w:rsid w:val="00F7312E"/>
    <w:rsid w:val="00F83184"/>
    <w:rsid w:val="00FB0ED9"/>
    <w:rsid w:val="00FB58B8"/>
    <w:rsid w:val="00FC136C"/>
    <w:rsid w:val="00FC3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2C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252C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252CC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9252CC"/>
    <w:rPr>
      <w:rFonts w:cs="Times New Roman"/>
    </w:rPr>
  </w:style>
  <w:style w:type="paragraph" w:customStyle="1" w:styleId="Default">
    <w:name w:val="Default"/>
    <w:uiPriority w:val="99"/>
    <w:rsid w:val="00D04B9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rsid w:val="00406F78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406F78"/>
    <w:rPr>
      <w:rFonts w:ascii="Courier New" w:hAnsi="Courier New" w:cs="Courier New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rsid w:val="008A3347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8A33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adin3515058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63</TotalTime>
  <Pages>2</Pages>
  <Words>819</Words>
  <Characters>4669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Павел Радин</cp:lastModifiedBy>
  <cp:revision>13</cp:revision>
  <cp:lastPrinted>2015-12-16T14:46:00Z</cp:lastPrinted>
  <dcterms:created xsi:type="dcterms:W3CDTF">2015-12-16T11:47:00Z</dcterms:created>
  <dcterms:modified xsi:type="dcterms:W3CDTF">2016-05-05T05:30:00Z</dcterms:modified>
</cp:coreProperties>
</file>